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21343" w:type="dxa"/>
        <w:jc w:val="center"/>
        <w:tblLook w:val="04A0" w:firstRow="1" w:lastRow="0" w:firstColumn="1" w:lastColumn="0" w:noHBand="0" w:noVBand="1"/>
      </w:tblPr>
      <w:tblGrid>
        <w:gridCol w:w="1129"/>
        <w:gridCol w:w="2977"/>
        <w:gridCol w:w="3686"/>
        <w:gridCol w:w="3118"/>
        <w:gridCol w:w="3544"/>
        <w:gridCol w:w="3364"/>
        <w:gridCol w:w="3525"/>
      </w:tblGrid>
      <w:tr w:rsidR="00177C7C" w:rsidRPr="00CD6A12" w:rsidTr="00884AA5">
        <w:trPr>
          <w:trHeight w:val="523"/>
          <w:jc w:val="center"/>
        </w:trPr>
        <w:tc>
          <w:tcPr>
            <w:tcW w:w="21343" w:type="dxa"/>
            <w:gridSpan w:val="7"/>
          </w:tcPr>
          <w:p w:rsidR="00177C7C" w:rsidRPr="00CD6A12" w:rsidRDefault="00EA7C83" w:rsidP="006E7A8E">
            <w:pPr>
              <w:tabs>
                <w:tab w:val="left" w:pos="7462"/>
              </w:tabs>
              <w:rPr>
                <w:rFonts w:ascii="Century Gothic" w:hAnsi="Century Gothic" w:cs="Kartika"/>
                <w:b/>
                <w:sz w:val="28"/>
              </w:rPr>
            </w:pPr>
            <w:r>
              <w:rPr>
                <w:rFonts w:ascii="Century Gothic" w:hAnsi="Century Gothic" w:cs="Kartika"/>
                <w:b/>
                <w:sz w:val="28"/>
              </w:rPr>
              <w:t xml:space="preserve">                                                           </w:t>
            </w:r>
            <w:r w:rsidR="00800116">
              <w:rPr>
                <w:rFonts w:ascii="Century Gothic" w:hAnsi="Century Gothic" w:cs="Kartika"/>
                <w:b/>
                <w:sz w:val="28"/>
              </w:rPr>
              <w:t>Progression of Knowledge and Understanding in PSHE</w:t>
            </w:r>
            <w:r w:rsidR="00E455FD">
              <w:rPr>
                <w:rFonts w:ascii="Century Gothic" w:hAnsi="Century Gothic" w:cs="Kartika"/>
                <w:b/>
                <w:sz w:val="28"/>
              </w:rPr>
              <w:t xml:space="preserve"> – Jigsaw </w:t>
            </w:r>
          </w:p>
        </w:tc>
      </w:tr>
      <w:tr w:rsidR="001B4CFF" w:rsidRPr="00CD6A12" w:rsidTr="0065744A">
        <w:trPr>
          <w:trHeight w:val="390"/>
          <w:jc w:val="center"/>
        </w:trPr>
        <w:tc>
          <w:tcPr>
            <w:tcW w:w="1129" w:type="dxa"/>
            <w:shd w:val="clear" w:color="auto" w:fill="DAEEF3" w:themeFill="accent5" w:themeFillTint="33"/>
          </w:tcPr>
          <w:p w:rsidR="00177C7C" w:rsidRPr="00CD6A12" w:rsidRDefault="00177C7C" w:rsidP="00177C7C">
            <w:pPr>
              <w:jc w:val="center"/>
              <w:rPr>
                <w:rFonts w:ascii="Century Gothic" w:hAnsi="Century Gothic" w:cs="Kartika"/>
                <w:b/>
                <w:sz w:val="24"/>
              </w:rPr>
            </w:pPr>
            <w:r w:rsidRPr="00CD6A12">
              <w:rPr>
                <w:rFonts w:ascii="Century Gothic" w:hAnsi="Century Gothic" w:cs="Kartika"/>
                <w:b/>
                <w:sz w:val="24"/>
              </w:rPr>
              <w:t>Year Group</w:t>
            </w:r>
          </w:p>
        </w:tc>
        <w:tc>
          <w:tcPr>
            <w:tcW w:w="2977" w:type="dxa"/>
            <w:shd w:val="clear" w:color="auto" w:fill="DAEEF3" w:themeFill="accent5" w:themeFillTint="33"/>
          </w:tcPr>
          <w:p w:rsidR="00AA45C2" w:rsidRPr="00CD6A12" w:rsidRDefault="00177C7C" w:rsidP="00AA45C2">
            <w:pPr>
              <w:jc w:val="center"/>
              <w:rPr>
                <w:rFonts w:ascii="Century Gothic" w:hAnsi="Century Gothic" w:cs="Kartika"/>
                <w:b/>
                <w:sz w:val="24"/>
              </w:rPr>
            </w:pPr>
            <w:r w:rsidRPr="00CD6A12">
              <w:rPr>
                <w:rFonts w:ascii="Century Gothic" w:hAnsi="Century Gothic" w:cs="Kartika"/>
                <w:b/>
                <w:sz w:val="24"/>
              </w:rPr>
              <w:t>Autumn 1</w:t>
            </w:r>
            <w:r w:rsidR="00AA45C2" w:rsidRPr="00CD6A12">
              <w:rPr>
                <w:rFonts w:ascii="Century Gothic" w:hAnsi="Century Gothic" w:cs="Kartika"/>
                <w:b/>
                <w:sz w:val="24"/>
              </w:rPr>
              <w:t xml:space="preserve"> </w:t>
            </w:r>
          </w:p>
          <w:p w:rsidR="00AA45C2" w:rsidRPr="00CD6A12" w:rsidRDefault="00AA45C2" w:rsidP="00AA45C2">
            <w:pPr>
              <w:jc w:val="center"/>
              <w:rPr>
                <w:rFonts w:ascii="Century Gothic" w:hAnsi="Century Gothic" w:cs="Kartika"/>
                <w:b/>
                <w:sz w:val="24"/>
              </w:rPr>
            </w:pPr>
            <w:r w:rsidRPr="00CD6A12">
              <w:rPr>
                <w:rFonts w:ascii="Century Gothic" w:hAnsi="Century Gothic" w:cs="Kartika"/>
                <w:b/>
                <w:sz w:val="24"/>
              </w:rPr>
              <w:t>Being Me In My World</w:t>
            </w:r>
          </w:p>
          <w:p w:rsidR="00177C7C" w:rsidRPr="00CD6A12" w:rsidRDefault="00177C7C" w:rsidP="00177C7C">
            <w:pPr>
              <w:jc w:val="center"/>
              <w:rPr>
                <w:rFonts w:ascii="Century Gothic" w:hAnsi="Century Gothic" w:cs="Kartika"/>
                <w:b/>
                <w:sz w:val="24"/>
              </w:rPr>
            </w:pPr>
          </w:p>
        </w:tc>
        <w:tc>
          <w:tcPr>
            <w:tcW w:w="3686" w:type="dxa"/>
            <w:shd w:val="clear" w:color="auto" w:fill="DAEEF3" w:themeFill="accent5" w:themeFillTint="33"/>
          </w:tcPr>
          <w:p w:rsidR="00177C7C" w:rsidRPr="00CD6A12" w:rsidRDefault="00177C7C" w:rsidP="00177C7C">
            <w:pPr>
              <w:jc w:val="center"/>
              <w:rPr>
                <w:rFonts w:ascii="Century Gothic" w:hAnsi="Century Gothic" w:cs="Kartika"/>
                <w:b/>
                <w:sz w:val="24"/>
              </w:rPr>
            </w:pPr>
            <w:r w:rsidRPr="00CD6A12">
              <w:rPr>
                <w:rFonts w:ascii="Century Gothic" w:hAnsi="Century Gothic" w:cs="Kartika"/>
                <w:b/>
                <w:sz w:val="24"/>
              </w:rPr>
              <w:t>Autumn 2</w:t>
            </w:r>
          </w:p>
          <w:p w:rsidR="00AA45C2" w:rsidRPr="00CD6A12" w:rsidRDefault="00AA45C2" w:rsidP="00177C7C">
            <w:pPr>
              <w:jc w:val="center"/>
              <w:rPr>
                <w:rFonts w:ascii="Century Gothic" w:hAnsi="Century Gothic" w:cs="Kartika"/>
                <w:b/>
                <w:sz w:val="24"/>
              </w:rPr>
            </w:pPr>
            <w:r w:rsidRPr="00CD6A12">
              <w:rPr>
                <w:rFonts w:ascii="Century Gothic" w:hAnsi="Century Gothic" w:cs="Kartika"/>
                <w:b/>
                <w:sz w:val="24"/>
              </w:rPr>
              <w:t>Celebrating Differences</w:t>
            </w:r>
          </w:p>
          <w:p w:rsidR="00AA45C2" w:rsidRPr="00CD6A12" w:rsidRDefault="00AA45C2" w:rsidP="00177C7C">
            <w:pPr>
              <w:jc w:val="center"/>
              <w:rPr>
                <w:rFonts w:ascii="Century Gothic" w:hAnsi="Century Gothic" w:cs="Kartika"/>
                <w:b/>
                <w:sz w:val="24"/>
              </w:rPr>
            </w:pPr>
            <w:r w:rsidRPr="0049551E">
              <w:rPr>
                <w:rFonts w:ascii="Century Gothic" w:hAnsi="Century Gothic" w:cs="Kartika"/>
                <w:b/>
                <w:sz w:val="20"/>
              </w:rPr>
              <w:t>(Including Anti-bullying)</w:t>
            </w:r>
          </w:p>
        </w:tc>
        <w:tc>
          <w:tcPr>
            <w:tcW w:w="3118" w:type="dxa"/>
            <w:shd w:val="clear" w:color="auto" w:fill="DAEEF3" w:themeFill="accent5" w:themeFillTint="33"/>
          </w:tcPr>
          <w:p w:rsidR="00177C7C" w:rsidRPr="00CD6A12" w:rsidRDefault="00177C7C" w:rsidP="00177C7C">
            <w:pPr>
              <w:jc w:val="center"/>
              <w:rPr>
                <w:rFonts w:ascii="Century Gothic" w:hAnsi="Century Gothic" w:cs="Kartika"/>
                <w:b/>
                <w:sz w:val="24"/>
              </w:rPr>
            </w:pPr>
            <w:r w:rsidRPr="00CD6A12">
              <w:rPr>
                <w:rFonts w:ascii="Century Gothic" w:hAnsi="Century Gothic" w:cs="Kartika"/>
                <w:b/>
                <w:sz w:val="24"/>
              </w:rPr>
              <w:t>Spring 1</w:t>
            </w:r>
          </w:p>
          <w:p w:rsidR="00AA45C2" w:rsidRPr="00CD6A12" w:rsidRDefault="00AA45C2" w:rsidP="00177C7C">
            <w:pPr>
              <w:jc w:val="center"/>
              <w:rPr>
                <w:rFonts w:ascii="Century Gothic" w:hAnsi="Century Gothic" w:cs="Kartika"/>
                <w:b/>
                <w:sz w:val="24"/>
              </w:rPr>
            </w:pPr>
            <w:r w:rsidRPr="00CD6A12">
              <w:rPr>
                <w:rFonts w:ascii="Century Gothic" w:hAnsi="Century Gothic" w:cs="Kartika"/>
                <w:b/>
                <w:sz w:val="24"/>
              </w:rPr>
              <w:t>Dreams and Goals</w:t>
            </w:r>
          </w:p>
        </w:tc>
        <w:tc>
          <w:tcPr>
            <w:tcW w:w="3544" w:type="dxa"/>
            <w:shd w:val="clear" w:color="auto" w:fill="DAEEF3" w:themeFill="accent5" w:themeFillTint="33"/>
          </w:tcPr>
          <w:p w:rsidR="00177C7C" w:rsidRPr="00CD6A12" w:rsidRDefault="00177C7C" w:rsidP="00177C7C">
            <w:pPr>
              <w:jc w:val="center"/>
              <w:rPr>
                <w:rFonts w:ascii="Century Gothic" w:hAnsi="Century Gothic" w:cs="Kartika"/>
                <w:b/>
                <w:sz w:val="24"/>
              </w:rPr>
            </w:pPr>
            <w:r w:rsidRPr="00CD6A12">
              <w:rPr>
                <w:rFonts w:ascii="Century Gothic" w:hAnsi="Century Gothic" w:cs="Kartika"/>
                <w:b/>
                <w:sz w:val="24"/>
              </w:rPr>
              <w:t>Spring 2</w:t>
            </w:r>
          </w:p>
          <w:p w:rsidR="00AA45C2" w:rsidRPr="00CD6A12" w:rsidRDefault="00AA45C2" w:rsidP="00177C7C">
            <w:pPr>
              <w:jc w:val="center"/>
              <w:rPr>
                <w:rFonts w:ascii="Century Gothic" w:hAnsi="Century Gothic" w:cs="Kartika"/>
                <w:b/>
                <w:sz w:val="24"/>
              </w:rPr>
            </w:pPr>
            <w:r w:rsidRPr="00CD6A12">
              <w:rPr>
                <w:rFonts w:ascii="Century Gothic" w:hAnsi="Century Gothic" w:cs="Kartika"/>
                <w:b/>
                <w:sz w:val="24"/>
              </w:rPr>
              <w:t>Healthy Me</w:t>
            </w:r>
          </w:p>
        </w:tc>
        <w:tc>
          <w:tcPr>
            <w:tcW w:w="3364" w:type="dxa"/>
            <w:shd w:val="clear" w:color="auto" w:fill="DAEEF3" w:themeFill="accent5" w:themeFillTint="33"/>
          </w:tcPr>
          <w:p w:rsidR="00177C7C" w:rsidRPr="00CD6A12" w:rsidRDefault="00177C7C" w:rsidP="00177C7C">
            <w:pPr>
              <w:jc w:val="center"/>
              <w:rPr>
                <w:rFonts w:ascii="Century Gothic" w:hAnsi="Century Gothic" w:cs="Kartika"/>
                <w:b/>
                <w:sz w:val="24"/>
              </w:rPr>
            </w:pPr>
            <w:r w:rsidRPr="00CD6A12">
              <w:rPr>
                <w:rFonts w:ascii="Century Gothic" w:hAnsi="Century Gothic" w:cs="Kartika"/>
                <w:b/>
                <w:sz w:val="24"/>
              </w:rPr>
              <w:t>Summer 1</w:t>
            </w:r>
          </w:p>
          <w:p w:rsidR="00AA45C2" w:rsidRPr="00CD6A12" w:rsidRDefault="00AA45C2" w:rsidP="00177C7C">
            <w:pPr>
              <w:jc w:val="center"/>
              <w:rPr>
                <w:rFonts w:ascii="Century Gothic" w:hAnsi="Century Gothic" w:cs="Kartika"/>
                <w:b/>
                <w:sz w:val="24"/>
              </w:rPr>
            </w:pPr>
            <w:r w:rsidRPr="00CD6A12">
              <w:rPr>
                <w:rFonts w:ascii="Century Gothic" w:hAnsi="Century Gothic" w:cs="Kartika"/>
                <w:b/>
                <w:sz w:val="24"/>
              </w:rPr>
              <w:t>Relationships</w:t>
            </w:r>
          </w:p>
        </w:tc>
        <w:tc>
          <w:tcPr>
            <w:tcW w:w="3525" w:type="dxa"/>
            <w:shd w:val="clear" w:color="auto" w:fill="DAEEF3" w:themeFill="accent5" w:themeFillTint="33"/>
          </w:tcPr>
          <w:p w:rsidR="00177C7C" w:rsidRPr="00CD6A12" w:rsidRDefault="00177C7C" w:rsidP="00177C7C">
            <w:pPr>
              <w:jc w:val="center"/>
              <w:rPr>
                <w:rFonts w:ascii="Century Gothic" w:hAnsi="Century Gothic" w:cs="Kartika"/>
                <w:b/>
                <w:sz w:val="24"/>
              </w:rPr>
            </w:pPr>
            <w:r w:rsidRPr="00CD6A12">
              <w:rPr>
                <w:rFonts w:ascii="Century Gothic" w:hAnsi="Century Gothic" w:cs="Kartika"/>
                <w:b/>
                <w:sz w:val="24"/>
              </w:rPr>
              <w:t>Summer 2</w:t>
            </w:r>
          </w:p>
          <w:p w:rsidR="00AA45C2" w:rsidRPr="00CD6A12" w:rsidRDefault="00AA45C2" w:rsidP="00177C7C">
            <w:pPr>
              <w:jc w:val="center"/>
              <w:rPr>
                <w:rFonts w:ascii="Century Gothic" w:hAnsi="Century Gothic" w:cs="Kartika"/>
                <w:b/>
                <w:sz w:val="24"/>
              </w:rPr>
            </w:pPr>
            <w:r w:rsidRPr="00CD6A12">
              <w:rPr>
                <w:rFonts w:ascii="Century Gothic" w:hAnsi="Century Gothic" w:cs="Kartika"/>
                <w:b/>
                <w:sz w:val="24"/>
              </w:rPr>
              <w:t xml:space="preserve">Changing Me </w:t>
            </w:r>
          </w:p>
          <w:p w:rsidR="00AA45C2" w:rsidRPr="00CD6A12" w:rsidRDefault="00AA45C2" w:rsidP="00177C7C">
            <w:pPr>
              <w:jc w:val="center"/>
              <w:rPr>
                <w:rFonts w:ascii="Century Gothic" w:hAnsi="Century Gothic" w:cs="Kartika"/>
                <w:b/>
                <w:sz w:val="24"/>
              </w:rPr>
            </w:pPr>
          </w:p>
        </w:tc>
      </w:tr>
      <w:tr w:rsidR="001B4CFF" w:rsidRPr="00CD6A12" w:rsidTr="0065744A">
        <w:trPr>
          <w:trHeight w:val="1534"/>
          <w:jc w:val="center"/>
        </w:trPr>
        <w:tc>
          <w:tcPr>
            <w:tcW w:w="1129" w:type="dxa"/>
          </w:tcPr>
          <w:p w:rsidR="00EF1FCA" w:rsidRPr="00CD6A12" w:rsidRDefault="0065744A" w:rsidP="00177C7C">
            <w:pPr>
              <w:jc w:val="center"/>
              <w:rPr>
                <w:rFonts w:ascii="Century Gothic" w:hAnsi="Century Gothic" w:cs="Kartika"/>
                <w:sz w:val="24"/>
              </w:rPr>
            </w:pPr>
            <w:r>
              <w:rPr>
                <w:rFonts w:ascii="Century Gothic" w:hAnsi="Century Gothic" w:cs="Kartika"/>
                <w:sz w:val="24"/>
              </w:rPr>
              <w:t>EYFS</w:t>
            </w:r>
            <w:bookmarkStart w:id="0" w:name="_GoBack"/>
            <w:bookmarkEnd w:id="0"/>
          </w:p>
        </w:tc>
        <w:tc>
          <w:tcPr>
            <w:tcW w:w="2977" w:type="dxa"/>
          </w:tcPr>
          <w:p w:rsidR="004C7183" w:rsidRPr="0065744A" w:rsidRDefault="000D43CC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understand how it feels to belong and that we are similar and different</w:t>
            </w:r>
          </w:p>
          <w:p w:rsidR="000D43CC" w:rsidRPr="0065744A" w:rsidRDefault="000D43CC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D43CC" w:rsidRPr="0065744A" w:rsidRDefault="000D43CC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start to recognise and manage my feelings</w:t>
            </w:r>
          </w:p>
          <w:p w:rsidR="000D43CC" w:rsidRPr="0065744A" w:rsidRDefault="000D43CC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C7183" w:rsidRPr="0065744A" w:rsidRDefault="000D43CC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am starting to understand children’s rights and this means we should all be allowed to play</w:t>
            </w:r>
          </w:p>
        </w:tc>
        <w:tc>
          <w:tcPr>
            <w:tcW w:w="3686" w:type="dxa"/>
          </w:tcPr>
          <w:p w:rsidR="003F32FF" w:rsidRPr="0065744A" w:rsidRDefault="000D43CC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identify something I am good at and understand everyone is good at different things</w:t>
            </w:r>
          </w:p>
          <w:p w:rsidR="000D43CC" w:rsidRPr="0065744A" w:rsidRDefault="000D43CC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D43CC" w:rsidRPr="0065744A" w:rsidRDefault="000D43CC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tell you how to be a kind friend</w:t>
            </w:r>
          </w:p>
          <w:p w:rsidR="000D43CC" w:rsidRPr="0065744A" w:rsidRDefault="000D43CC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F32FF" w:rsidRPr="0065744A" w:rsidRDefault="000D43CC" w:rsidP="00A627F4">
            <w:pPr>
              <w:jc w:val="center"/>
              <w:rPr>
                <w:rFonts w:ascii="Arial" w:hAnsi="Arial" w:cs="Arial"/>
                <w:b/>
                <w:color w:val="00B0F0"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know which words to use to stand up for myself when someone says or does something unkind</w:t>
            </w:r>
          </w:p>
        </w:tc>
        <w:tc>
          <w:tcPr>
            <w:tcW w:w="3118" w:type="dxa"/>
          </w:tcPr>
          <w:p w:rsidR="003F32FF" w:rsidRPr="0065744A" w:rsidRDefault="000D43CC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set a goal and work towards it</w:t>
            </w:r>
          </w:p>
          <w:p w:rsidR="001248CC" w:rsidRPr="0065744A" w:rsidRDefault="001248CC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248CC" w:rsidRPr="0065744A" w:rsidRDefault="001248CC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understand that if I persevere I can tackle challenges</w:t>
            </w:r>
          </w:p>
          <w:p w:rsidR="001248CC" w:rsidRPr="0065744A" w:rsidRDefault="001248CC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248CC" w:rsidRPr="0065744A" w:rsidRDefault="001248CC" w:rsidP="00A627F4">
            <w:pPr>
              <w:jc w:val="center"/>
              <w:rPr>
                <w:rFonts w:ascii="Arial" w:hAnsi="Arial" w:cs="Arial"/>
                <w:b/>
                <w:color w:val="00B0F0"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use kind words to encourage people</w:t>
            </w:r>
          </w:p>
        </w:tc>
        <w:tc>
          <w:tcPr>
            <w:tcW w:w="3544" w:type="dxa"/>
          </w:tcPr>
          <w:p w:rsidR="003F32FF" w:rsidRPr="0065744A" w:rsidRDefault="001248CC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understand that I need to exercise to keep my body healthy. I can wash my hands correctly and know when to wash them.</w:t>
            </w:r>
          </w:p>
          <w:p w:rsidR="001248CC" w:rsidRPr="0065744A" w:rsidRDefault="001248CC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F32FF" w:rsidRPr="0065744A" w:rsidRDefault="003F32FF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F32FF" w:rsidRPr="0065744A" w:rsidRDefault="001248CC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know that sleep is good for me</w:t>
            </w:r>
          </w:p>
        </w:tc>
        <w:tc>
          <w:tcPr>
            <w:tcW w:w="3364" w:type="dxa"/>
          </w:tcPr>
          <w:p w:rsidR="004C7183" w:rsidRPr="0065744A" w:rsidRDefault="00A627F4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know how to make friends to stop myself from feeling lonely</w:t>
            </w:r>
          </w:p>
          <w:p w:rsidR="00A627F4" w:rsidRPr="0065744A" w:rsidRDefault="00A627F4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627F4" w:rsidRPr="0065744A" w:rsidRDefault="00A627F4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am starting to understand the impact of unkind words. I can think of ways to solve problems and stay friends</w:t>
            </w:r>
          </w:p>
        </w:tc>
        <w:tc>
          <w:tcPr>
            <w:tcW w:w="3525" w:type="dxa"/>
          </w:tcPr>
          <w:p w:rsidR="00095495" w:rsidRPr="0065744A" w:rsidRDefault="00095495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share my memories of the best bits of this year in Reception. I can express how I feel about moving to Year 1</w:t>
            </w:r>
          </w:p>
          <w:p w:rsidR="00095495" w:rsidRPr="0065744A" w:rsidRDefault="00095495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248CC" w:rsidRPr="0065744A" w:rsidRDefault="001248CC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know which foods are healthy and not so healthy and can make healthy eating choices</w:t>
            </w:r>
          </w:p>
          <w:p w:rsidR="00095495" w:rsidRPr="0065744A" w:rsidRDefault="00095495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1B4CFF" w:rsidRPr="00CD6A12" w:rsidTr="0065744A">
        <w:trPr>
          <w:trHeight w:val="1179"/>
          <w:jc w:val="center"/>
        </w:trPr>
        <w:tc>
          <w:tcPr>
            <w:tcW w:w="1129" w:type="dxa"/>
          </w:tcPr>
          <w:p w:rsidR="00177C7C" w:rsidRPr="00CD6A12" w:rsidRDefault="00B030EF" w:rsidP="00B030EF">
            <w:pPr>
              <w:jc w:val="center"/>
              <w:rPr>
                <w:rFonts w:ascii="Century Gothic" w:hAnsi="Century Gothic" w:cs="Kartika"/>
              </w:rPr>
            </w:pPr>
            <w:r w:rsidRPr="00CD6A12">
              <w:rPr>
                <w:rFonts w:ascii="Century Gothic" w:hAnsi="Century Gothic" w:cs="Kartika"/>
              </w:rPr>
              <w:t>Year 1</w:t>
            </w:r>
          </w:p>
        </w:tc>
        <w:tc>
          <w:tcPr>
            <w:tcW w:w="2977" w:type="dxa"/>
          </w:tcPr>
          <w:p w:rsidR="007338C9" w:rsidRPr="0065744A" w:rsidRDefault="00EE2CC9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understand the rights and responsibilities of being a member in my class</w:t>
            </w:r>
          </w:p>
          <w:p w:rsidR="00EE2CC9" w:rsidRPr="0065744A" w:rsidRDefault="00EE2CC9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810BE" w:rsidRPr="0065744A" w:rsidRDefault="00A627F4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recognise the choices I make and understand the consequences</w:t>
            </w:r>
          </w:p>
          <w:p w:rsidR="00A810BE" w:rsidRPr="0065744A" w:rsidRDefault="00A810BE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86" w:type="dxa"/>
          </w:tcPr>
          <w:p w:rsidR="00167535" w:rsidRPr="0065744A" w:rsidRDefault="00167535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 xml:space="preserve">I can tell you ways that I am </w:t>
            </w:r>
            <w:r w:rsidR="00970F11" w:rsidRPr="0065744A">
              <w:rPr>
                <w:rFonts w:ascii="Arial" w:hAnsi="Arial" w:cs="Arial"/>
                <w:b/>
                <w:sz w:val="16"/>
                <w:szCs w:val="16"/>
              </w:rPr>
              <w:t xml:space="preserve">the same/ </w:t>
            </w:r>
            <w:r w:rsidRPr="0065744A">
              <w:rPr>
                <w:rFonts w:ascii="Arial" w:hAnsi="Arial" w:cs="Arial"/>
                <w:b/>
                <w:sz w:val="16"/>
                <w:szCs w:val="16"/>
              </w:rPr>
              <w:t>different from my friends.</w:t>
            </w:r>
          </w:p>
          <w:p w:rsidR="00167535" w:rsidRPr="0065744A" w:rsidRDefault="00167535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B00BB" w:rsidRPr="0065744A" w:rsidRDefault="00970F11" w:rsidP="00970F1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tell you what bullying is</w:t>
            </w:r>
            <w:r w:rsidR="00167535" w:rsidRPr="0065744A">
              <w:rPr>
                <w:rFonts w:ascii="Arial" w:hAnsi="Arial" w:cs="Arial"/>
                <w:b/>
                <w:sz w:val="16"/>
                <w:szCs w:val="16"/>
              </w:rPr>
              <w:t>.</w:t>
            </w:r>
            <w:r w:rsidRPr="0065744A">
              <w:rPr>
                <w:rFonts w:ascii="Arial" w:hAnsi="Arial" w:cs="Arial"/>
                <w:b/>
                <w:sz w:val="16"/>
                <w:szCs w:val="16"/>
              </w:rPr>
              <w:t xml:space="preserve"> I know some people who I could talk to if I was feeling unhappy or being bullied</w:t>
            </w:r>
          </w:p>
        </w:tc>
        <w:tc>
          <w:tcPr>
            <w:tcW w:w="3118" w:type="dxa"/>
          </w:tcPr>
          <w:p w:rsidR="00167535" w:rsidRPr="0065744A" w:rsidRDefault="00970F11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 xml:space="preserve">I can set a goal and work out how to achieve it </w:t>
            </w:r>
          </w:p>
          <w:p w:rsidR="00970F11" w:rsidRPr="0065744A" w:rsidRDefault="00970F11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60597" w:rsidRPr="0065744A" w:rsidRDefault="00970F11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tell you how I felt when I succeeded in a new challenge and how I celebrated it</w:t>
            </w:r>
            <w:r w:rsidR="00167535" w:rsidRPr="0065744A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3544" w:type="dxa"/>
          </w:tcPr>
          <w:p w:rsidR="00DD72E7" w:rsidRPr="0065744A" w:rsidRDefault="00970F11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know how to keep myself clean and healthy, and understand how germs cause</w:t>
            </w:r>
            <w:r w:rsidR="00432CA6" w:rsidRPr="0065744A">
              <w:rPr>
                <w:rFonts w:ascii="Arial" w:hAnsi="Arial" w:cs="Arial"/>
                <w:b/>
                <w:sz w:val="16"/>
                <w:szCs w:val="16"/>
              </w:rPr>
              <w:t xml:space="preserve"> disease/illness.</w:t>
            </w:r>
            <w:r w:rsidR="00A116BD" w:rsidRPr="0065744A">
              <w:rPr>
                <w:rFonts w:ascii="Arial" w:hAnsi="Arial" w:cs="Arial"/>
                <w:b/>
                <w:sz w:val="16"/>
                <w:szCs w:val="16"/>
              </w:rPr>
              <w:t xml:space="preserve"> I know that</w:t>
            </w:r>
            <w:r w:rsidRPr="0065744A">
              <w:rPr>
                <w:rFonts w:ascii="Arial" w:hAnsi="Arial" w:cs="Arial"/>
                <w:b/>
                <w:sz w:val="16"/>
                <w:szCs w:val="16"/>
              </w:rPr>
              <w:t xml:space="preserve"> household products including medicines can be harmful.</w:t>
            </w:r>
          </w:p>
          <w:p w:rsidR="00970F11" w:rsidRPr="0065744A" w:rsidRDefault="00970F11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70F11" w:rsidRPr="0065744A" w:rsidRDefault="00970F11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know how to keep safe when crossing the road, and about people who can help me to stay safe</w:t>
            </w:r>
          </w:p>
        </w:tc>
        <w:tc>
          <w:tcPr>
            <w:tcW w:w="3364" w:type="dxa"/>
          </w:tcPr>
          <w:p w:rsidR="007338C9" w:rsidRPr="0065744A" w:rsidRDefault="00970F11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identify the members of my family and understand that there are lots of different types of families</w:t>
            </w:r>
          </w:p>
          <w:p w:rsidR="00970F11" w:rsidRPr="0065744A" w:rsidRDefault="00970F11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70F11" w:rsidRPr="0065744A" w:rsidRDefault="00970F11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tell you why I appreciate someone who is special to me</w:t>
            </w:r>
          </w:p>
          <w:p w:rsidR="00970F11" w:rsidRPr="0065744A" w:rsidRDefault="00970F11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60597" w:rsidRPr="0065744A" w:rsidRDefault="00970F11" w:rsidP="00A116B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know who can help me in my school community</w:t>
            </w:r>
          </w:p>
        </w:tc>
        <w:tc>
          <w:tcPr>
            <w:tcW w:w="3525" w:type="dxa"/>
          </w:tcPr>
          <w:p w:rsidR="00B5470A" w:rsidRPr="0065744A" w:rsidRDefault="00B5470A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E59EA" w:rsidRPr="0065744A" w:rsidRDefault="00CE59EA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tell you how my body has changed since I was a baby. I can tell you some things about me that have changed and some things about me that have stayed the same</w:t>
            </w:r>
          </w:p>
          <w:p w:rsidR="00DD72E7" w:rsidRPr="0065744A" w:rsidRDefault="00DD72E7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1B4CFF" w:rsidRPr="00CD6A12" w:rsidTr="0065744A">
        <w:trPr>
          <w:trHeight w:val="1313"/>
          <w:jc w:val="center"/>
        </w:trPr>
        <w:tc>
          <w:tcPr>
            <w:tcW w:w="1129" w:type="dxa"/>
            <w:shd w:val="clear" w:color="auto" w:fill="FFFFFF" w:themeFill="background1"/>
          </w:tcPr>
          <w:p w:rsidR="00177C7C" w:rsidRPr="00CD6A12" w:rsidRDefault="00B030EF" w:rsidP="00B030EF">
            <w:pPr>
              <w:jc w:val="center"/>
              <w:rPr>
                <w:rFonts w:ascii="Century Gothic" w:hAnsi="Century Gothic" w:cs="Kartika"/>
              </w:rPr>
            </w:pPr>
            <w:r w:rsidRPr="00CD6A12">
              <w:rPr>
                <w:rFonts w:ascii="Century Gothic" w:hAnsi="Century Gothic" w:cs="Kartika"/>
              </w:rPr>
              <w:t>Year 2</w:t>
            </w:r>
          </w:p>
        </w:tc>
        <w:tc>
          <w:tcPr>
            <w:tcW w:w="2977" w:type="dxa"/>
            <w:shd w:val="clear" w:color="auto" w:fill="FFFFFF" w:themeFill="background1"/>
          </w:tcPr>
          <w:p w:rsidR="00737639" w:rsidRPr="0065744A" w:rsidRDefault="00737639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understand the rights and responsibilities of being a member in my class and school</w:t>
            </w:r>
          </w:p>
          <w:p w:rsidR="00737639" w:rsidRPr="0065744A" w:rsidRDefault="00737639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37639" w:rsidRPr="0065744A" w:rsidRDefault="00737639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help to make my class a safe and fair space to learn</w:t>
            </w:r>
          </w:p>
          <w:p w:rsidR="00E951B9" w:rsidRPr="0065744A" w:rsidRDefault="00E951B9" w:rsidP="00A627F4">
            <w:pPr>
              <w:jc w:val="center"/>
              <w:rPr>
                <w:rFonts w:ascii="Arial" w:hAnsi="Arial" w:cs="Arial"/>
                <w:b/>
                <w:color w:val="00B0F0"/>
                <w:sz w:val="16"/>
                <w:szCs w:val="16"/>
              </w:rPr>
            </w:pPr>
          </w:p>
          <w:p w:rsidR="00DD72E7" w:rsidRPr="0065744A" w:rsidRDefault="00DD72E7" w:rsidP="00A627F4">
            <w:pPr>
              <w:jc w:val="center"/>
              <w:rPr>
                <w:rFonts w:ascii="Arial" w:hAnsi="Arial" w:cs="Arial"/>
                <w:b/>
                <w:color w:val="00B0F0"/>
                <w:sz w:val="16"/>
                <w:szCs w:val="16"/>
              </w:rPr>
            </w:pPr>
          </w:p>
        </w:tc>
        <w:tc>
          <w:tcPr>
            <w:tcW w:w="3686" w:type="dxa"/>
            <w:shd w:val="clear" w:color="auto" w:fill="FFFFFF" w:themeFill="background1"/>
          </w:tcPr>
          <w:p w:rsidR="00A116BD" w:rsidRPr="0065744A" w:rsidRDefault="00A116BD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tell you some ways I am different from my friends</w:t>
            </w:r>
          </w:p>
          <w:p w:rsidR="00A116BD" w:rsidRPr="0065744A" w:rsidRDefault="00A116BD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116BD" w:rsidRPr="0065744A" w:rsidRDefault="00A116BD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am starting to understand that sometimes people make assumptions about boys and girls (stereotypes)</w:t>
            </w:r>
          </w:p>
          <w:p w:rsidR="00A116BD" w:rsidRPr="0065744A" w:rsidRDefault="00A116BD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F32FF" w:rsidRPr="0065744A" w:rsidRDefault="00A116BD" w:rsidP="00A116B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 xml:space="preserve">I can recognise what is right and wrong and know how to look after myself </w:t>
            </w:r>
          </w:p>
        </w:tc>
        <w:tc>
          <w:tcPr>
            <w:tcW w:w="3118" w:type="dxa"/>
            <w:shd w:val="clear" w:color="auto" w:fill="FFFFFF" w:themeFill="background1"/>
          </w:tcPr>
          <w:p w:rsidR="00DD72E7" w:rsidRPr="0065744A" w:rsidRDefault="00A116BD" w:rsidP="00A627F4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65744A">
              <w:rPr>
                <w:rFonts w:ascii="Arial" w:hAnsi="Arial" w:cs="Arial"/>
                <w:b/>
                <w:sz w:val="16"/>
              </w:rPr>
              <w:t>I can choose a realistic goal and think about how to achieve it</w:t>
            </w:r>
          </w:p>
          <w:p w:rsidR="00A116BD" w:rsidRPr="0065744A" w:rsidRDefault="00A116BD" w:rsidP="00A627F4">
            <w:pPr>
              <w:jc w:val="center"/>
              <w:rPr>
                <w:rFonts w:ascii="Arial" w:hAnsi="Arial" w:cs="Arial"/>
                <w:b/>
                <w:sz w:val="16"/>
              </w:rPr>
            </w:pPr>
          </w:p>
          <w:p w:rsidR="00DD72E7" w:rsidRPr="0065744A" w:rsidRDefault="00A116BD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</w:rPr>
              <w:t>I can work well in a group. I can tell you some ways I worked well with my group</w:t>
            </w:r>
          </w:p>
        </w:tc>
        <w:tc>
          <w:tcPr>
            <w:tcW w:w="3544" w:type="dxa"/>
            <w:shd w:val="clear" w:color="auto" w:fill="FFFFFF" w:themeFill="background1"/>
          </w:tcPr>
          <w:p w:rsidR="00A116BD" w:rsidRPr="0065744A" w:rsidRDefault="00A116BD" w:rsidP="00A627F4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65744A">
              <w:rPr>
                <w:rFonts w:ascii="Arial" w:hAnsi="Arial" w:cs="Arial"/>
                <w:b/>
                <w:sz w:val="16"/>
              </w:rPr>
              <w:t>I know what I need to keep my body healthy</w:t>
            </w:r>
            <w:r w:rsidR="00432CA6" w:rsidRPr="0065744A">
              <w:rPr>
                <w:rFonts w:ascii="Arial" w:hAnsi="Arial" w:cs="Arial"/>
                <w:b/>
                <w:sz w:val="16"/>
              </w:rPr>
              <w:t xml:space="preserve">. </w:t>
            </w:r>
            <w:r w:rsidRPr="0065744A">
              <w:rPr>
                <w:rFonts w:ascii="Arial" w:hAnsi="Arial" w:cs="Arial"/>
                <w:b/>
                <w:sz w:val="16"/>
              </w:rPr>
              <w:t>I can make some healthy snacks and explain why they are good for my body</w:t>
            </w:r>
          </w:p>
          <w:p w:rsidR="00432CA6" w:rsidRPr="0065744A" w:rsidRDefault="00432CA6" w:rsidP="00A627F4">
            <w:pPr>
              <w:jc w:val="center"/>
              <w:rPr>
                <w:rFonts w:ascii="Arial" w:hAnsi="Arial" w:cs="Arial"/>
                <w:b/>
                <w:sz w:val="16"/>
              </w:rPr>
            </w:pPr>
          </w:p>
          <w:p w:rsidR="00B5470A" w:rsidRPr="0065744A" w:rsidRDefault="00432CA6" w:rsidP="00432CA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</w:rPr>
              <w:t>I can show or tell you what relaxed means and I know some things that make me feel relaxed and some that make me feel stressed</w:t>
            </w:r>
          </w:p>
        </w:tc>
        <w:tc>
          <w:tcPr>
            <w:tcW w:w="3364" w:type="dxa"/>
            <w:shd w:val="clear" w:color="auto" w:fill="FFFFFF" w:themeFill="background1"/>
          </w:tcPr>
          <w:p w:rsidR="00B5470A" w:rsidRPr="0065744A" w:rsidRDefault="00432CA6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except that every family is different.</w:t>
            </w:r>
          </w:p>
          <w:p w:rsidR="00432CA6" w:rsidRPr="0065744A" w:rsidRDefault="00432CA6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32CA6" w:rsidRPr="0065744A" w:rsidRDefault="00432CA6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resolve conflicts with my friends</w:t>
            </w:r>
          </w:p>
          <w:p w:rsidR="00432CA6" w:rsidRPr="0065744A" w:rsidRDefault="00432CA6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32CA6" w:rsidRPr="0065744A" w:rsidRDefault="00432CA6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know who to talk to if I am worried.</w:t>
            </w:r>
          </w:p>
          <w:p w:rsidR="00432CA6" w:rsidRPr="0065744A" w:rsidRDefault="00432CA6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32CA6" w:rsidRPr="0065744A" w:rsidRDefault="00432CA6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 xml:space="preserve">I can accept a compliment </w:t>
            </w:r>
          </w:p>
          <w:p w:rsidR="003F32FF" w:rsidRPr="0065744A" w:rsidRDefault="003F32FF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F32FF" w:rsidRPr="0065744A" w:rsidRDefault="003F32FF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525" w:type="dxa"/>
            <w:shd w:val="clear" w:color="auto" w:fill="FFFFFF" w:themeFill="background1"/>
          </w:tcPr>
          <w:p w:rsidR="00CE59EA" w:rsidRPr="0065744A" w:rsidRDefault="00CE59EA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respect my body and understand which parts are private. I can use the correct names for these.</w:t>
            </w:r>
            <w:r w:rsidR="00B96C10" w:rsidRPr="0065744A">
              <w:rPr>
                <w:rFonts w:ascii="Arial" w:hAnsi="Arial" w:cs="Arial"/>
                <w:b/>
                <w:sz w:val="16"/>
                <w:szCs w:val="16"/>
              </w:rPr>
              <w:t xml:space="preserve"> (PANTS)</w:t>
            </w:r>
          </w:p>
          <w:p w:rsidR="00095495" w:rsidRPr="0065744A" w:rsidRDefault="00095495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87FB8" w:rsidRPr="0065744A" w:rsidRDefault="00CE59EA" w:rsidP="00A627F4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identify what I am looking forward to when I move to my next class</w:t>
            </w:r>
          </w:p>
        </w:tc>
      </w:tr>
      <w:tr w:rsidR="00884AA5" w:rsidRPr="00CD6A12" w:rsidTr="0065744A">
        <w:trPr>
          <w:trHeight w:val="1345"/>
          <w:jc w:val="center"/>
        </w:trPr>
        <w:tc>
          <w:tcPr>
            <w:tcW w:w="1129" w:type="dxa"/>
            <w:shd w:val="clear" w:color="auto" w:fill="FFFFFF" w:themeFill="background1"/>
          </w:tcPr>
          <w:p w:rsidR="00177C7C" w:rsidRPr="00CD6A12" w:rsidRDefault="00B030EF" w:rsidP="00B030EF">
            <w:pPr>
              <w:jc w:val="center"/>
              <w:rPr>
                <w:rFonts w:ascii="Century Gothic" w:hAnsi="Century Gothic" w:cs="Kartika"/>
              </w:rPr>
            </w:pPr>
            <w:r w:rsidRPr="00CD6A12">
              <w:rPr>
                <w:rFonts w:ascii="Century Gothic" w:hAnsi="Century Gothic" w:cs="Kartika"/>
              </w:rPr>
              <w:t>Year 3</w:t>
            </w:r>
          </w:p>
        </w:tc>
        <w:tc>
          <w:tcPr>
            <w:tcW w:w="2977" w:type="dxa"/>
            <w:shd w:val="clear" w:color="auto" w:fill="FFFFFF" w:themeFill="background1"/>
          </w:tcPr>
          <w:p w:rsidR="006A1DB9" w:rsidRPr="0065744A" w:rsidRDefault="00737639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understand why rules are needed and how they relate to rights and responsibilities</w:t>
            </w:r>
          </w:p>
          <w:p w:rsidR="00737639" w:rsidRPr="0065744A" w:rsidRDefault="00737639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37639" w:rsidRPr="0065744A" w:rsidRDefault="00737639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value myself and know how to make someone else feel valued and welcome</w:t>
            </w:r>
          </w:p>
          <w:p w:rsidR="00DD72E7" w:rsidRPr="0065744A" w:rsidRDefault="00DD72E7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D72E7" w:rsidRPr="0065744A" w:rsidRDefault="00DD72E7" w:rsidP="00A627F4">
            <w:pPr>
              <w:jc w:val="center"/>
              <w:rPr>
                <w:rFonts w:ascii="Arial" w:hAnsi="Arial" w:cs="Arial"/>
                <w:b/>
                <w:color w:val="00B0F0"/>
                <w:sz w:val="16"/>
                <w:szCs w:val="16"/>
              </w:rPr>
            </w:pPr>
          </w:p>
          <w:p w:rsidR="00DD72E7" w:rsidRPr="0065744A" w:rsidRDefault="00DD72E7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86" w:type="dxa"/>
            <w:shd w:val="clear" w:color="auto" w:fill="FFFFFF" w:themeFill="background1"/>
          </w:tcPr>
          <w:p w:rsidR="00A24D29" w:rsidRPr="0065744A" w:rsidRDefault="002E383C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 xml:space="preserve">I </w:t>
            </w:r>
            <w:r w:rsidR="006A4B86" w:rsidRPr="0065744A">
              <w:rPr>
                <w:rFonts w:ascii="Arial" w:hAnsi="Arial" w:cs="Arial"/>
                <w:b/>
                <w:sz w:val="16"/>
                <w:szCs w:val="16"/>
              </w:rPr>
              <w:t>understand that everyone’s family is different and sometimes families have conflict.</w:t>
            </w:r>
          </w:p>
          <w:p w:rsidR="002E383C" w:rsidRPr="0065744A" w:rsidRDefault="002E383C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0D03" w:rsidRPr="0065744A" w:rsidRDefault="002E383C" w:rsidP="006A4B8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give and receive compliments and know how this feels.</w:t>
            </w:r>
            <w:r w:rsidR="006A4B86" w:rsidRPr="0065744A">
              <w:rPr>
                <w:rFonts w:ascii="Arial" w:hAnsi="Arial" w:cs="Arial"/>
                <w:b/>
                <w:sz w:val="16"/>
                <w:szCs w:val="16"/>
              </w:rPr>
              <w:t xml:space="preserve"> I also recognise that some words are used in hurtful ways. </w:t>
            </w:r>
          </w:p>
          <w:p w:rsidR="0049551E" w:rsidRPr="0065744A" w:rsidRDefault="0049551E" w:rsidP="006A4B8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A4B86" w:rsidRPr="0065744A" w:rsidRDefault="006A4B86" w:rsidP="006A4B8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know what it means to be a witness to bullying.</w:t>
            </w:r>
          </w:p>
        </w:tc>
        <w:tc>
          <w:tcPr>
            <w:tcW w:w="3118" w:type="dxa"/>
            <w:shd w:val="clear" w:color="auto" w:fill="FFFFFF" w:themeFill="background1"/>
          </w:tcPr>
          <w:p w:rsidR="00360D03" w:rsidRPr="0065744A" w:rsidRDefault="006A4B86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identify a dream/ambition that is important to me</w:t>
            </w:r>
          </w:p>
          <w:p w:rsidR="006A4B86" w:rsidRPr="0065744A" w:rsidRDefault="006A4B86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A4B86" w:rsidRPr="0065744A" w:rsidRDefault="006A4B86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tell you about a person who has faced difficult challenges and achieved success</w:t>
            </w:r>
          </w:p>
          <w:p w:rsidR="00360D03" w:rsidRPr="0065744A" w:rsidRDefault="00360D03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544" w:type="dxa"/>
            <w:shd w:val="clear" w:color="auto" w:fill="FFFFFF" w:themeFill="background1"/>
          </w:tcPr>
          <w:p w:rsidR="002B0C23" w:rsidRPr="0065744A" w:rsidRDefault="002E383C" w:rsidP="00A627F4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identify things, people and places that I need to keep safe from, and can tell you some strategies for keeping myself safe including who to go to for help.</w:t>
            </w:r>
          </w:p>
          <w:p w:rsidR="002E383C" w:rsidRPr="0065744A" w:rsidRDefault="002E383C" w:rsidP="00A627F4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0D03" w:rsidRPr="0065744A" w:rsidRDefault="006A4B86" w:rsidP="00A627F4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understand how exercise affects my body and the importance of a healthy diet.</w:t>
            </w:r>
          </w:p>
          <w:p w:rsidR="00360D03" w:rsidRPr="0065744A" w:rsidRDefault="00360D03" w:rsidP="00A627F4">
            <w:pPr>
              <w:pStyle w:val="NoSpacing"/>
              <w:jc w:val="center"/>
              <w:rPr>
                <w:rFonts w:ascii="Arial" w:hAnsi="Arial" w:cs="Arial"/>
                <w:b/>
                <w:color w:val="00B0F0"/>
                <w:sz w:val="16"/>
                <w:szCs w:val="16"/>
              </w:rPr>
            </w:pPr>
          </w:p>
        </w:tc>
        <w:tc>
          <w:tcPr>
            <w:tcW w:w="3364" w:type="dxa"/>
            <w:shd w:val="clear" w:color="auto" w:fill="FFFFFF" w:themeFill="background1"/>
          </w:tcPr>
          <w:p w:rsidR="006A4B86" w:rsidRPr="0065744A" w:rsidRDefault="006A4B86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know how to express my appreciation to my friends and family</w:t>
            </w:r>
          </w:p>
          <w:p w:rsidR="006A4B86" w:rsidRPr="0065744A" w:rsidRDefault="006A4B86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E383C" w:rsidRPr="0065744A" w:rsidRDefault="006A4B86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understand how my rights are shared by children around the world and can identify how our lives may be different.</w:t>
            </w:r>
          </w:p>
          <w:p w:rsidR="006A4B86" w:rsidRPr="0065744A" w:rsidRDefault="006A4B86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13B60" w:rsidRPr="0065744A" w:rsidRDefault="00A13B60" w:rsidP="00A627F4">
            <w:pPr>
              <w:jc w:val="center"/>
              <w:rPr>
                <w:rFonts w:ascii="Arial" w:hAnsi="Arial" w:cs="Arial"/>
                <w:b/>
                <w:color w:val="00B0F0"/>
                <w:sz w:val="16"/>
                <w:szCs w:val="16"/>
              </w:rPr>
            </w:pPr>
          </w:p>
        </w:tc>
        <w:tc>
          <w:tcPr>
            <w:tcW w:w="3525" w:type="dxa"/>
            <w:shd w:val="clear" w:color="auto" w:fill="FFFFFF" w:themeFill="background1"/>
          </w:tcPr>
          <w:p w:rsidR="00CE59EA" w:rsidRPr="0065744A" w:rsidRDefault="00CE59EA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 xml:space="preserve">I respect my body and understand which parts are private. </w:t>
            </w:r>
            <w:r w:rsidR="009021F1" w:rsidRPr="0065744A">
              <w:rPr>
                <w:rFonts w:ascii="Arial" w:hAnsi="Arial" w:cs="Arial"/>
                <w:b/>
                <w:sz w:val="16"/>
                <w:szCs w:val="16"/>
              </w:rPr>
              <w:t>I can</w:t>
            </w:r>
            <w:r w:rsidRPr="0065744A">
              <w:rPr>
                <w:rFonts w:ascii="Arial" w:hAnsi="Arial" w:cs="Arial"/>
                <w:b/>
                <w:sz w:val="16"/>
                <w:szCs w:val="16"/>
              </w:rPr>
              <w:t xml:space="preserve"> use the correct names for these.</w:t>
            </w:r>
            <w:r w:rsidR="00B96C10" w:rsidRPr="0065744A">
              <w:rPr>
                <w:rFonts w:ascii="Arial" w:hAnsi="Arial" w:cs="Arial"/>
                <w:b/>
                <w:sz w:val="16"/>
                <w:szCs w:val="16"/>
              </w:rPr>
              <w:t xml:space="preserve"> (PANTS)</w:t>
            </w:r>
          </w:p>
          <w:p w:rsidR="00CE59EA" w:rsidRPr="0065744A" w:rsidRDefault="00CE59EA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E59EA" w:rsidRPr="0065744A" w:rsidRDefault="009021F1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 xml:space="preserve">I can start to recognise stereotypical ideas I might have about family roles. </w:t>
            </w:r>
            <w:r w:rsidR="00CE59EA" w:rsidRPr="0065744A">
              <w:rPr>
                <w:rFonts w:ascii="Arial" w:hAnsi="Arial" w:cs="Arial"/>
                <w:b/>
                <w:sz w:val="16"/>
                <w:szCs w:val="16"/>
              </w:rPr>
              <w:t>I can tell you what I like/don’t like about being a boy/girl.</w:t>
            </w:r>
          </w:p>
          <w:p w:rsidR="00800116" w:rsidRPr="0065744A" w:rsidRDefault="00800116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1B4CFF" w:rsidRPr="00CD6A12" w:rsidTr="0065744A">
        <w:trPr>
          <w:trHeight w:val="1298"/>
          <w:jc w:val="center"/>
        </w:trPr>
        <w:tc>
          <w:tcPr>
            <w:tcW w:w="1129" w:type="dxa"/>
          </w:tcPr>
          <w:p w:rsidR="00177C7C" w:rsidRPr="00CD6A12" w:rsidRDefault="00B030EF" w:rsidP="00B030EF">
            <w:pPr>
              <w:jc w:val="center"/>
              <w:rPr>
                <w:rFonts w:ascii="Century Gothic" w:hAnsi="Century Gothic" w:cs="Kartika"/>
              </w:rPr>
            </w:pPr>
            <w:r w:rsidRPr="00CD6A12">
              <w:rPr>
                <w:rFonts w:ascii="Century Gothic" w:hAnsi="Century Gothic" w:cs="Kartika"/>
              </w:rPr>
              <w:t>Year 4</w:t>
            </w:r>
          </w:p>
        </w:tc>
        <w:tc>
          <w:tcPr>
            <w:tcW w:w="2977" w:type="dxa"/>
          </w:tcPr>
          <w:p w:rsidR="006A1DB9" w:rsidRPr="0065744A" w:rsidRDefault="00737639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understand how democracy and having a voice benefits the school community</w:t>
            </w:r>
            <w:r w:rsidR="00CE0F87" w:rsidRPr="0065744A">
              <w:rPr>
                <w:rFonts w:ascii="Arial" w:hAnsi="Arial" w:cs="Arial"/>
                <w:b/>
                <w:sz w:val="16"/>
                <w:szCs w:val="16"/>
              </w:rPr>
              <w:t xml:space="preserve"> through the school council.</w:t>
            </w:r>
          </w:p>
          <w:p w:rsidR="00737639" w:rsidRPr="0065744A" w:rsidRDefault="00737639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37639" w:rsidRPr="0065744A" w:rsidRDefault="00737639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take on a role in a group and contribute to the overall outcome</w:t>
            </w:r>
          </w:p>
          <w:p w:rsidR="004C7183" w:rsidRPr="0065744A" w:rsidRDefault="004C7183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C7183" w:rsidRPr="0065744A" w:rsidRDefault="004C7183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86" w:type="dxa"/>
          </w:tcPr>
          <w:p w:rsidR="00360D03" w:rsidRPr="0065744A" w:rsidRDefault="007F3400" w:rsidP="00A627F4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65744A">
              <w:rPr>
                <w:rFonts w:ascii="Arial" w:hAnsi="Arial" w:cs="Arial"/>
                <w:b/>
                <w:sz w:val="16"/>
              </w:rPr>
              <w:t>I can identify what is special about me and value the ways in which I am unique</w:t>
            </w:r>
          </w:p>
          <w:p w:rsidR="007F3400" w:rsidRPr="0065744A" w:rsidRDefault="007F3400" w:rsidP="00A627F4">
            <w:pPr>
              <w:jc w:val="center"/>
              <w:rPr>
                <w:rFonts w:ascii="Arial" w:hAnsi="Arial" w:cs="Arial"/>
                <w:b/>
                <w:sz w:val="16"/>
              </w:rPr>
            </w:pPr>
          </w:p>
          <w:p w:rsidR="007F3400" w:rsidRPr="0065744A" w:rsidRDefault="007F3400" w:rsidP="00A627F4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65744A">
              <w:rPr>
                <w:rFonts w:ascii="Arial" w:hAnsi="Arial" w:cs="Arial"/>
                <w:b/>
                <w:sz w:val="16"/>
              </w:rPr>
              <w:t>I understand that, sometimes, we make assumptions based on what people look like</w:t>
            </w:r>
          </w:p>
          <w:p w:rsidR="007F3400" w:rsidRPr="0065744A" w:rsidRDefault="007F3400" w:rsidP="00A627F4">
            <w:pPr>
              <w:jc w:val="center"/>
              <w:rPr>
                <w:rFonts w:ascii="Arial" w:hAnsi="Arial" w:cs="Arial"/>
                <w:b/>
                <w:sz w:val="16"/>
              </w:rPr>
            </w:pPr>
          </w:p>
          <w:p w:rsidR="007F3400" w:rsidRPr="0065744A" w:rsidRDefault="007F3400" w:rsidP="00AC00B2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65744A">
              <w:rPr>
                <w:rFonts w:ascii="Arial" w:hAnsi="Arial" w:cs="Arial"/>
                <w:b/>
                <w:sz w:val="16"/>
              </w:rPr>
              <w:t>I know that sometimes bullying is hard to spot and I know what to do if I think it is going on but I’m not sure</w:t>
            </w:r>
          </w:p>
        </w:tc>
        <w:tc>
          <w:tcPr>
            <w:tcW w:w="3118" w:type="dxa"/>
          </w:tcPr>
          <w:p w:rsidR="002E383C" w:rsidRPr="0065744A" w:rsidRDefault="00B96C10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 xml:space="preserve">I can tell you about some of my hopes and dreams. I understand that sometimes hopes and dreams do not come true and </w:t>
            </w:r>
            <w:r w:rsidR="002E383C" w:rsidRPr="0065744A">
              <w:rPr>
                <w:rFonts w:ascii="Arial" w:hAnsi="Arial" w:cs="Arial"/>
                <w:b/>
                <w:sz w:val="16"/>
                <w:szCs w:val="16"/>
              </w:rPr>
              <w:t>I know what it means to be resilient and to have a positive attitude.</w:t>
            </w:r>
          </w:p>
          <w:p w:rsidR="00360D03" w:rsidRPr="0065744A" w:rsidRDefault="00360D03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0D03" w:rsidRPr="0065744A" w:rsidRDefault="00360D03" w:rsidP="00A627F4">
            <w:pPr>
              <w:jc w:val="center"/>
              <w:rPr>
                <w:rFonts w:ascii="Arial" w:hAnsi="Arial" w:cs="Arial"/>
                <w:b/>
                <w:color w:val="00B0F0"/>
                <w:sz w:val="16"/>
                <w:szCs w:val="16"/>
              </w:rPr>
            </w:pPr>
          </w:p>
        </w:tc>
        <w:tc>
          <w:tcPr>
            <w:tcW w:w="3544" w:type="dxa"/>
          </w:tcPr>
          <w:p w:rsidR="00B96C10" w:rsidRPr="0065744A" w:rsidRDefault="00B96C10" w:rsidP="00A627F4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65744A">
              <w:rPr>
                <w:rFonts w:ascii="Arial" w:hAnsi="Arial" w:cs="Arial"/>
                <w:b/>
                <w:sz w:val="16"/>
              </w:rPr>
              <w:t>I recognise how different friendship groups are formed, how I fit into them and the friends I value the most.</w:t>
            </w:r>
          </w:p>
          <w:p w:rsidR="00B96C10" w:rsidRPr="0065744A" w:rsidRDefault="00B96C10" w:rsidP="00A627F4">
            <w:pPr>
              <w:jc w:val="center"/>
              <w:rPr>
                <w:rFonts w:ascii="Arial" w:hAnsi="Arial" w:cs="Arial"/>
                <w:b/>
                <w:sz w:val="16"/>
              </w:rPr>
            </w:pPr>
          </w:p>
          <w:p w:rsidR="00A13B60" w:rsidRPr="0065744A" w:rsidRDefault="002E383C" w:rsidP="001A530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recognise when people are putting me under pressure and can explain way</w:t>
            </w:r>
            <w:r w:rsidR="00B96C10" w:rsidRPr="0065744A">
              <w:rPr>
                <w:rFonts w:ascii="Arial" w:hAnsi="Arial" w:cs="Arial"/>
                <w:b/>
                <w:sz w:val="16"/>
                <w:szCs w:val="16"/>
              </w:rPr>
              <w:t xml:space="preserve">s to resist this when I want to. </w:t>
            </w:r>
          </w:p>
        </w:tc>
        <w:tc>
          <w:tcPr>
            <w:tcW w:w="3364" w:type="dxa"/>
          </w:tcPr>
          <w:p w:rsidR="00AC00B2" w:rsidRPr="0065744A" w:rsidRDefault="00AC00B2" w:rsidP="00A627F4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65744A">
              <w:rPr>
                <w:rFonts w:ascii="Arial" w:hAnsi="Arial" w:cs="Arial"/>
                <w:b/>
                <w:sz w:val="16"/>
              </w:rPr>
              <w:t xml:space="preserve">I can identify someone I love and can express why they are special to me. </w:t>
            </w:r>
          </w:p>
          <w:p w:rsidR="00AC00B2" w:rsidRPr="0065744A" w:rsidRDefault="00AC00B2" w:rsidP="00A627F4">
            <w:pPr>
              <w:jc w:val="center"/>
              <w:rPr>
                <w:rFonts w:ascii="Arial" w:hAnsi="Arial" w:cs="Arial"/>
                <w:b/>
                <w:sz w:val="16"/>
              </w:rPr>
            </w:pPr>
          </w:p>
          <w:p w:rsidR="00A13B60" w:rsidRPr="0065744A" w:rsidRDefault="00AC00B2" w:rsidP="00A627F4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65744A">
              <w:rPr>
                <w:rFonts w:ascii="Arial" w:hAnsi="Arial" w:cs="Arial"/>
                <w:b/>
                <w:sz w:val="16"/>
              </w:rPr>
              <w:t>I can tell you about someone I know that I no longer see or a pet that has died.</w:t>
            </w:r>
          </w:p>
          <w:p w:rsidR="00AC00B2" w:rsidRPr="0065744A" w:rsidRDefault="00AC00B2" w:rsidP="00A627F4">
            <w:pPr>
              <w:jc w:val="center"/>
              <w:rPr>
                <w:rFonts w:ascii="Arial" w:hAnsi="Arial" w:cs="Arial"/>
                <w:b/>
                <w:sz w:val="16"/>
              </w:rPr>
            </w:pPr>
          </w:p>
          <w:p w:rsidR="00A13B60" w:rsidRPr="0065744A" w:rsidRDefault="00AC00B2" w:rsidP="00AC00B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</w:rPr>
              <w:t>I can recognise how friendships change, know how to make new friends and how to manage when I fall out with my friends</w:t>
            </w:r>
          </w:p>
        </w:tc>
        <w:tc>
          <w:tcPr>
            <w:tcW w:w="3525" w:type="dxa"/>
          </w:tcPr>
          <w:p w:rsidR="00A13B60" w:rsidRPr="0065744A" w:rsidRDefault="00CE59EA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describe how boys’ and girls’ bodies change during puberty.</w:t>
            </w:r>
            <w:r w:rsidR="009021F1" w:rsidRPr="0065744A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6E7A8E" w:rsidRPr="0065744A">
              <w:rPr>
                <w:rFonts w:ascii="Arial" w:hAnsi="Arial" w:cs="Arial"/>
                <w:b/>
                <w:sz w:val="16"/>
                <w:szCs w:val="16"/>
              </w:rPr>
              <w:t>Puberty box introduction</w:t>
            </w:r>
          </w:p>
          <w:p w:rsidR="00095495" w:rsidRPr="0065744A" w:rsidRDefault="00095495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13B60" w:rsidRPr="0065744A" w:rsidRDefault="009021F1" w:rsidP="00A627F4">
            <w:pPr>
              <w:jc w:val="center"/>
              <w:rPr>
                <w:rFonts w:ascii="Arial" w:hAnsi="Arial" w:cs="Arial"/>
                <w:b/>
                <w:color w:val="00B0F0"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understand that some of my personal characteristics have come from my birth parents</w:t>
            </w:r>
          </w:p>
        </w:tc>
      </w:tr>
      <w:tr w:rsidR="001B4CFF" w:rsidRPr="00CD6A12" w:rsidTr="0065744A">
        <w:trPr>
          <w:trHeight w:val="1183"/>
          <w:jc w:val="center"/>
        </w:trPr>
        <w:tc>
          <w:tcPr>
            <w:tcW w:w="1129" w:type="dxa"/>
          </w:tcPr>
          <w:p w:rsidR="00B030EF" w:rsidRPr="00CD6A12" w:rsidRDefault="00B030EF" w:rsidP="00B030EF">
            <w:pPr>
              <w:jc w:val="center"/>
              <w:rPr>
                <w:rFonts w:ascii="Century Gothic" w:hAnsi="Century Gothic" w:cs="Kartika"/>
              </w:rPr>
            </w:pPr>
            <w:r w:rsidRPr="00CD6A12">
              <w:rPr>
                <w:rFonts w:ascii="Century Gothic" w:hAnsi="Century Gothic" w:cs="Kartika"/>
              </w:rPr>
              <w:t>Year 5</w:t>
            </w:r>
          </w:p>
        </w:tc>
        <w:tc>
          <w:tcPr>
            <w:tcW w:w="2977" w:type="dxa"/>
          </w:tcPr>
          <w:p w:rsidR="006A1DB9" w:rsidRPr="0065744A" w:rsidRDefault="00737639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understand my rights and responsibilities as a British citizen and a member of my school</w:t>
            </w:r>
          </w:p>
          <w:p w:rsidR="00737639" w:rsidRPr="0065744A" w:rsidRDefault="00737639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4C7183" w:rsidRPr="0065744A" w:rsidRDefault="00CE0F87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make choices about my own behaviour because I understand how rewards and consequences feel</w:t>
            </w:r>
          </w:p>
          <w:p w:rsidR="004C7183" w:rsidRPr="0065744A" w:rsidRDefault="004C7183" w:rsidP="007F340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686" w:type="dxa"/>
          </w:tcPr>
          <w:p w:rsidR="00A24D29" w:rsidRPr="0065744A" w:rsidRDefault="007363D0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explain the differences between direct and indirect types of bullying.</w:t>
            </w:r>
          </w:p>
          <w:p w:rsidR="007363D0" w:rsidRPr="0065744A" w:rsidRDefault="007363D0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0D03" w:rsidRPr="0065744A" w:rsidRDefault="007F3400" w:rsidP="007F3400">
            <w:pPr>
              <w:jc w:val="center"/>
              <w:rPr>
                <w:rFonts w:ascii="Arial" w:hAnsi="Arial" w:cs="Arial"/>
                <w:b/>
                <w:color w:val="00B0F0"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</w:rPr>
              <w:t>I understand what racism is. I understand that cultural differences sometimes cause conflict</w:t>
            </w:r>
          </w:p>
        </w:tc>
        <w:tc>
          <w:tcPr>
            <w:tcW w:w="3118" w:type="dxa"/>
          </w:tcPr>
          <w:p w:rsidR="001D05A2" w:rsidRPr="0065744A" w:rsidRDefault="00AC00B2" w:rsidP="00A627F4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65744A">
              <w:rPr>
                <w:rFonts w:ascii="Arial" w:hAnsi="Arial" w:cs="Arial"/>
                <w:b/>
                <w:sz w:val="16"/>
              </w:rPr>
              <w:t xml:space="preserve">I can identify a job I would like to do when I grow up and understand what motivates me and what I need to do to achieve it. I understand that I will need money to help me achieve some of my dreams </w:t>
            </w:r>
          </w:p>
          <w:p w:rsidR="00AC00B2" w:rsidRPr="0065744A" w:rsidRDefault="00AC00B2" w:rsidP="00A627F4">
            <w:pPr>
              <w:jc w:val="center"/>
              <w:rPr>
                <w:rFonts w:ascii="Arial" w:hAnsi="Arial" w:cs="Arial"/>
                <w:b/>
                <w:sz w:val="16"/>
              </w:rPr>
            </w:pPr>
          </w:p>
          <w:p w:rsidR="001D05A2" w:rsidRPr="0065744A" w:rsidRDefault="00AC00B2" w:rsidP="00AC00B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</w:rPr>
              <w:t>I can encourage my peers to support young people here and abroad to meet their aspirations, and suggest ways we might do this,</w:t>
            </w:r>
          </w:p>
        </w:tc>
        <w:tc>
          <w:tcPr>
            <w:tcW w:w="3544" w:type="dxa"/>
          </w:tcPr>
          <w:p w:rsidR="00AC00B2" w:rsidRPr="0065744A" w:rsidRDefault="00AC00B2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know what makes a healthy lifestyle including healthy eating and the choices I need to make to be healthy and happy</w:t>
            </w:r>
          </w:p>
          <w:p w:rsidR="00AC00B2" w:rsidRPr="0065744A" w:rsidRDefault="00AC00B2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363D0" w:rsidRPr="0065744A" w:rsidRDefault="006E7A8E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respect and value my body.</w:t>
            </w:r>
            <w:r w:rsidR="00AC00B2" w:rsidRPr="0065744A">
              <w:rPr>
                <w:rFonts w:ascii="Arial" w:hAnsi="Arial" w:cs="Arial"/>
                <w:b/>
                <w:sz w:val="16"/>
                <w:szCs w:val="16"/>
              </w:rPr>
              <w:t xml:space="preserve"> I understand how the media, social media and celebrity culture promotes certain body types</w:t>
            </w:r>
          </w:p>
          <w:p w:rsidR="00A13B60" w:rsidRPr="0065744A" w:rsidRDefault="00A13B60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13B60" w:rsidRPr="0065744A" w:rsidRDefault="00A13B60" w:rsidP="00A627F4">
            <w:pPr>
              <w:jc w:val="center"/>
              <w:rPr>
                <w:rFonts w:ascii="Arial" w:hAnsi="Arial" w:cs="Arial"/>
                <w:b/>
                <w:color w:val="00B0F0"/>
                <w:sz w:val="16"/>
                <w:szCs w:val="16"/>
              </w:rPr>
            </w:pPr>
          </w:p>
        </w:tc>
        <w:tc>
          <w:tcPr>
            <w:tcW w:w="3364" w:type="dxa"/>
          </w:tcPr>
          <w:p w:rsidR="002B252B" w:rsidRPr="0065744A" w:rsidRDefault="001A530B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understand that belonging to an online community can have positive and negative consequences</w:t>
            </w:r>
            <w:r w:rsidR="007363D0" w:rsidRPr="0065744A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  <w:p w:rsidR="007363D0" w:rsidRPr="0065744A" w:rsidRDefault="007363D0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363D0" w:rsidRPr="0065744A" w:rsidRDefault="007363D0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recognise and resist pressures to use technology in ways that may be risky or cause harm to myself or others.</w:t>
            </w:r>
          </w:p>
          <w:p w:rsidR="00A13B60" w:rsidRPr="0065744A" w:rsidRDefault="00A13B60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13B60" w:rsidRPr="0065744A" w:rsidRDefault="00A13B60" w:rsidP="00A627F4">
            <w:pPr>
              <w:jc w:val="center"/>
              <w:rPr>
                <w:rFonts w:ascii="Arial" w:hAnsi="Arial" w:cs="Arial"/>
                <w:b/>
                <w:color w:val="00B0F0"/>
                <w:sz w:val="16"/>
                <w:szCs w:val="16"/>
              </w:rPr>
            </w:pPr>
          </w:p>
        </w:tc>
        <w:tc>
          <w:tcPr>
            <w:tcW w:w="3525" w:type="dxa"/>
          </w:tcPr>
          <w:p w:rsidR="007363D0" w:rsidRPr="0065744A" w:rsidRDefault="009021F1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identify what I am looking forward to about becoming a teenager and understand this brings growing responsibilities</w:t>
            </w:r>
          </w:p>
          <w:p w:rsidR="00095495" w:rsidRPr="0065744A" w:rsidRDefault="00095495" w:rsidP="00A627F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13B60" w:rsidRPr="0065744A" w:rsidRDefault="007363D0" w:rsidP="00C83EC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express how I feel about the changes that will happen to me during puberty</w:t>
            </w:r>
            <w:r w:rsidR="009021F1" w:rsidRPr="0065744A">
              <w:rPr>
                <w:rFonts w:ascii="Arial" w:hAnsi="Arial" w:cs="Arial"/>
                <w:b/>
                <w:sz w:val="16"/>
                <w:szCs w:val="16"/>
              </w:rPr>
              <w:t xml:space="preserve"> and understand the importance of looking after yourself physically and emotionally</w:t>
            </w:r>
            <w:r w:rsidR="00C83ECB" w:rsidRPr="0065744A">
              <w:rPr>
                <w:rFonts w:ascii="Arial" w:hAnsi="Arial" w:cs="Arial"/>
                <w:b/>
                <w:sz w:val="16"/>
                <w:szCs w:val="16"/>
              </w:rPr>
              <w:t>. Menstruation talk</w:t>
            </w:r>
          </w:p>
        </w:tc>
      </w:tr>
      <w:tr w:rsidR="001B4CFF" w:rsidRPr="00CD6A12" w:rsidTr="0065744A">
        <w:trPr>
          <w:trHeight w:val="1242"/>
          <w:jc w:val="center"/>
        </w:trPr>
        <w:tc>
          <w:tcPr>
            <w:tcW w:w="1129" w:type="dxa"/>
          </w:tcPr>
          <w:p w:rsidR="00177C7C" w:rsidRPr="00CD6A12" w:rsidRDefault="00B030EF" w:rsidP="00B030EF">
            <w:pPr>
              <w:jc w:val="center"/>
              <w:rPr>
                <w:rFonts w:ascii="Century Gothic" w:hAnsi="Century Gothic" w:cs="Kartika"/>
              </w:rPr>
            </w:pPr>
            <w:r w:rsidRPr="00CD6A12">
              <w:rPr>
                <w:rFonts w:ascii="Century Gothic" w:hAnsi="Century Gothic" w:cs="Kartika"/>
              </w:rPr>
              <w:t>Year 6</w:t>
            </w:r>
          </w:p>
        </w:tc>
        <w:tc>
          <w:tcPr>
            <w:tcW w:w="2977" w:type="dxa"/>
          </w:tcPr>
          <w:p w:rsidR="00360D03" w:rsidRPr="0065744A" w:rsidRDefault="00CE0F87" w:rsidP="005107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feel welcome and valued and know how to make others feel the same</w:t>
            </w:r>
          </w:p>
          <w:p w:rsidR="00CE0F87" w:rsidRPr="0065744A" w:rsidRDefault="00CE0F87" w:rsidP="005107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E0F87" w:rsidRPr="0065744A" w:rsidRDefault="00CE0F87" w:rsidP="005107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understand why our school community benefits from rules and how I can help others to follow it by modelling it myself</w:t>
            </w:r>
          </w:p>
          <w:p w:rsidR="00CE0F87" w:rsidRPr="0065744A" w:rsidRDefault="00CE0F87" w:rsidP="005107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CE0F87" w:rsidRPr="0065744A" w:rsidRDefault="00CE0F87" w:rsidP="005107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know that there are universal rights for all children but for many children these rights are not met</w:t>
            </w:r>
          </w:p>
          <w:p w:rsidR="00CE0F87" w:rsidRPr="0065744A" w:rsidRDefault="00CE0F87" w:rsidP="0051071C">
            <w:pPr>
              <w:jc w:val="center"/>
              <w:rPr>
                <w:rFonts w:ascii="Arial" w:hAnsi="Arial" w:cs="Arial"/>
                <w:b/>
                <w:color w:val="00B0F0"/>
                <w:sz w:val="16"/>
                <w:szCs w:val="16"/>
              </w:rPr>
            </w:pPr>
          </w:p>
        </w:tc>
        <w:tc>
          <w:tcPr>
            <w:tcW w:w="3686" w:type="dxa"/>
          </w:tcPr>
          <w:p w:rsidR="00A24D29" w:rsidRPr="0065744A" w:rsidRDefault="007363D0" w:rsidP="00A24D2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 xml:space="preserve">I can explain ways in which difference can be a source of conflict or a cause for celebration. </w:t>
            </w:r>
          </w:p>
          <w:p w:rsidR="007363D0" w:rsidRPr="0065744A" w:rsidRDefault="007363D0" w:rsidP="00A24D2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0D03" w:rsidRPr="0065744A" w:rsidRDefault="007F3400" w:rsidP="00A24D2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explain some of the ways in which one person or a group can have power over another</w:t>
            </w:r>
          </w:p>
          <w:p w:rsidR="00360D03" w:rsidRPr="0065744A" w:rsidRDefault="00360D03" w:rsidP="00A24D2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360D03" w:rsidRPr="0065744A" w:rsidRDefault="00360D03" w:rsidP="00A24D2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</w:tcPr>
          <w:p w:rsidR="00360D03" w:rsidRPr="0065744A" w:rsidRDefault="001A530B" w:rsidP="0051071C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65744A">
              <w:rPr>
                <w:rFonts w:ascii="Arial" w:hAnsi="Arial" w:cs="Arial"/>
                <w:b/>
                <w:sz w:val="16"/>
              </w:rPr>
              <w:t xml:space="preserve">I know my learning strengths and can set challenging but realistic goals for myself </w:t>
            </w:r>
          </w:p>
          <w:p w:rsidR="001A530B" w:rsidRPr="0065744A" w:rsidRDefault="001A530B" w:rsidP="0051071C">
            <w:pPr>
              <w:jc w:val="center"/>
              <w:rPr>
                <w:rFonts w:ascii="Arial" w:hAnsi="Arial" w:cs="Arial"/>
                <w:b/>
                <w:sz w:val="16"/>
              </w:rPr>
            </w:pPr>
          </w:p>
          <w:p w:rsidR="001A530B" w:rsidRPr="0065744A" w:rsidRDefault="001A530B" w:rsidP="0051071C">
            <w:pPr>
              <w:jc w:val="center"/>
              <w:rPr>
                <w:rFonts w:ascii="Arial" w:hAnsi="Arial" w:cs="Arial"/>
                <w:b/>
                <w:color w:val="00B0F0"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</w:rPr>
              <w:t>I can describe some ways in which I can work with other people to help make the world a better place</w:t>
            </w:r>
          </w:p>
          <w:p w:rsidR="00360D03" w:rsidRPr="0065744A" w:rsidRDefault="00360D03" w:rsidP="005107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544" w:type="dxa"/>
          </w:tcPr>
          <w:p w:rsidR="00A13B60" w:rsidRPr="0065744A" w:rsidRDefault="001A530B" w:rsidP="005107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take responsibility for my health and make choices that benefit my health and well-being</w:t>
            </w:r>
          </w:p>
          <w:p w:rsidR="001A530B" w:rsidRPr="0065744A" w:rsidRDefault="001A530B" w:rsidP="005107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A530B" w:rsidRPr="0065744A" w:rsidRDefault="001A530B" w:rsidP="005107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know why some people join gangs and the risks this involves</w:t>
            </w:r>
          </w:p>
          <w:p w:rsidR="001A530B" w:rsidRPr="0065744A" w:rsidRDefault="001A530B" w:rsidP="005107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13B60" w:rsidRPr="0065744A" w:rsidRDefault="001A530B" w:rsidP="001A530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understand what it means to be emotionally well and can explore people’s attitudes towards mental health/illness</w:t>
            </w:r>
          </w:p>
        </w:tc>
        <w:tc>
          <w:tcPr>
            <w:tcW w:w="3364" w:type="dxa"/>
          </w:tcPr>
          <w:p w:rsidR="00A13B60" w:rsidRPr="0065744A" w:rsidRDefault="001A530B" w:rsidP="005107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know how to take care of my mental health</w:t>
            </w:r>
          </w:p>
          <w:p w:rsidR="001A530B" w:rsidRPr="0065744A" w:rsidRDefault="001A530B" w:rsidP="005107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A530B" w:rsidRPr="0065744A" w:rsidRDefault="001A530B" w:rsidP="0051071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recognise when people are trying to gain power or control. I can judge whether something online is safe and helpful for me</w:t>
            </w:r>
          </w:p>
          <w:p w:rsidR="00A13B60" w:rsidRPr="0065744A" w:rsidRDefault="00A13B60" w:rsidP="0051071C">
            <w:pPr>
              <w:jc w:val="center"/>
              <w:rPr>
                <w:rFonts w:ascii="Arial" w:hAnsi="Arial" w:cs="Arial"/>
                <w:b/>
                <w:color w:val="00B0F0"/>
                <w:sz w:val="16"/>
                <w:szCs w:val="16"/>
              </w:rPr>
            </w:pPr>
          </w:p>
        </w:tc>
        <w:tc>
          <w:tcPr>
            <w:tcW w:w="3525" w:type="dxa"/>
          </w:tcPr>
          <w:p w:rsidR="009021F1" w:rsidRPr="0065744A" w:rsidRDefault="009021F1" w:rsidP="001B4CF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am aware of the importance of a positive self-esteem and what I can do to develop it</w:t>
            </w:r>
          </w:p>
          <w:p w:rsidR="009021F1" w:rsidRPr="0065744A" w:rsidRDefault="009021F1" w:rsidP="001B4CF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understand how being physically attracted to someone changes the nature of the relationship and what that might mean about having a girlfriend/boyfriend</w:t>
            </w:r>
          </w:p>
          <w:p w:rsidR="007363D0" w:rsidRPr="0065744A" w:rsidRDefault="007363D0" w:rsidP="001B4CFF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13B60" w:rsidRPr="0065744A" w:rsidRDefault="009021F1" w:rsidP="0009549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5744A">
              <w:rPr>
                <w:rFonts w:ascii="Arial" w:hAnsi="Arial" w:cs="Arial"/>
                <w:b/>
                <w:sz w:val="16"/>
                <w:szCs w:val="16"/>
              </w:rPr>
              <w:t>I can identify what I am looking forward to and what worries me about the transition to secondary school</w:t>
            </w:r>
          </w:p>
        </w:tc>
      </w:tr>
    </w:tbl>
    <w:p w:rsidR="008252AF" w:rsidRPr="00CD6A12" w:rsidRDefault="008252AF" w:rsidP="00A13B60">
      <w:pPr>
        <w:rPr>
          <w:rFonts w:ascii="Century Gothic" w:hAnsi="Century Gothic" w:cs="Kartika"/>
        </w:rPr>
      </w:pPr>
    </w:p>
    <w:sectPr w:rsidR="008252AF" w:rsidRPr="00CD6A12" w:rsidSect="00EA7C83">
      <w:pgSz w:w="23814" w:h="16839" w:orient="landscape" w:code="8"/>
      <w:pgMar w:top="567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0218" w:rsidRDefault="00C80218" w:rsidP="00A24D29">
      <w:pPr>
        <w:spacing w:after="0" w:line="240" w:lineRule="auto"/>
      </w:pPr>
      <w:r>
        <w:separator/>
      </w:r>
    </w:p>
  </w:endnote>
  <w:endnote w:type="continuationSeparator" w:id="0">
    <w:p w:rsidR="00C80218" w:rsidRDefault="00C80218" w:rsidP="00A24D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artika">
    <w:panose1 w:val="02020503030404060203"/>
    <w:charset w:val="00"/>
    <w:family w:val="roman"/>
    <w:pitch w:val="variable"/>
    <w:sig w:usb0="008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0218" w:rsidRDefault="00C80218" w:rsidP="00A24D29">
      <w:pPr>
        <w:spacing w:after="0" w:line="240" w:lineRule="auto"/>
      </w:pPr>
      <w:r>
        <w:separator/>
      </w:r>
    </w:p>
  </w:footnote>
  <w:footnote w:type="continuationSeparator" w:id="0">
    <w:p w:rsidR="00C80218" w:rsidRDefault="00C80218" w:rsidP="00A24D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D3796F"/>
    <w:multiLevelType w:val="hybridMultilevel"/>
    <w:tmpl w:val="C82CD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GB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C7C"/>
    <w:rsid w:val="00023159"/>
    <w:rsid w:val="0003633D"/>
    <w:rsid w:val="00095495"/>
    <w:rsid w:val="000B00BB"/>
    <w:rsid w:val="000D43CC"/>
    <w:rsid w:val="001248CC"/>
    <w:rsid w:val="00167535"/>
    <w:rsid w:val="00177C7C"/>
    <w:rsid w:val="001A530B"/>
    <w:rsid w:val="001B4CFF"/>
    <w:rsid w:val="001D05A2"/>
    <w:rsid w:val="00260597"/>
    <w:rsid w:val="00285A8C"/>
    <w:rsid w:val="002B0C23"/>
    <w:rsid w:val="002B252B"/>
    <w:rsid w:val="002E383C"/>
    <w:rsid w:val="002F2E86"/>
    <w:rsid w:val="003118D2"/>
    <w:rsid w:val="00360D03"/>
    <w:rsid w:val="00376A14"/>
    <w:rsid w:val="003F32FF"/>
    <w:rsid w:val="00432CA6"/>
    <w:rsid w:val="00476316"/>
    <w:rsid w:val="0049551E"/>
    <w:rsid w:val="004B5B5F"/>
    <w:rsid w:val="004C499B"/>
    <w:rsid w:val="004C7183"/>
    <w:rsid w:val="004D1162"/>
    <w:rsid w:val="0051071C"/>
    <w:rsid w:val="00512092"/>
    <w:rsid w:val="005156A1"/>
    <w:rsid w:val="00562B17"/>
    <w:rsid w:val="0058014B"/>
    <w:rsid w:val="00596133"/>
    <w:rsid w:val="0065744A"/>
    <w:rsid w:val="00667AA2"/>
    <w:rsid w:val="00687FB8"/>
    <w:rsid w:val="006A1DB9"/>
    <w:rsid w:val="006A4B86"/>
    <w:rsid w:val="006E7A8E"/>
    <w:rsid w:val="007338C9"/>
    <w:rsid w:val="007363D0"/>
    <w:rsid w:val="00737639"/>
    <w:rsid w:val="0077571A"/>
    <w:rsid w:val="00780C4A"/>
    <w:rsid w:val="007F0B14"/>
    <w:rsid w:val="007F3400"/>
    <w:rsid w:val="00800116"/>
    <w:rsid w:val="0081587A"/>
    <w:rsid w:val="008252AF"/>
    <w:rsid w:val="00884AA5"/>
    <w:rsid w:val="009021F1"/>
    <w:rsid w:val="00970F11"/>
    <w:rsid w:val="009944B7"/>
    <w:rsid w:val="00A116BD"/>
    <w:rsid w:val="00A13B60"/>
    <w:rsid w:val="00A24D29"/>
    <w:rsid w:val="00A526B6"/>
    <w:rsid w:val="00A627F4"/>
    <w:rsid w:val="00A810BE"/>
    <w:rsid w:val="00AA45C2"/>
    <w:rsid w:val="00AC00B2"/>
    <w:rsid w:val="00B030EF"/>
    <w:rsid w:val="00B5470A"/>
    <w:rsid w:val="00B96C10"/>
    <w:rsid w:val="00C80218"/>
    <w:rsid w:val="00C83ECB"/>
    <w:rsid w:val="00CD6A12"/>
    <w:rsid w:val="00CE0F87"/>
    <w:rsid w:val="00CE59EA"/>
    <w:rsid w:val="00CE6773"/>
    <w:rsid w:val="00D53272"/>
    <w:rsid w:val="00D868A5"/>
    <w:rsid w:val="00DD72E7"/>
    <w:rsid w:val="00E152CF"/>
    <w:rsid w:val="00E455FD"/>
    <w:rsid w:val="00E951B9"/>
    <w:rsid w:val="00EA7C83"/>
    <w:rsid w:val="00EE2CC9"/>
    <w:rsid w:val="00EF1FCA"/>
    <w:rsid w:val="00F009CC"/>
    <w:rsid w:val="00F0478D"/>
    <w:rsid w:val="00F136E0"/>
    <w:rsid w:val="00F8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973CEFD-94D8-4342-B779-9661B1FFA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52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38C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7338C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Spacing">
    <w:name w:val="No Spacing"/>
    <w:uiPriority w:val="1"/>
    <w:qFormat/>
    <w:rsid w:val="006A1DB9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6A1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A1DB9"/>
    <w:rPr>
      <w:b/>
      <w:bCs/>
    </w:rPr>
  </w:style>
  <w:style w:type="paragraph" w:styleId="ListParagraph">
    <w:name w:val="List Paragraph"/>
    <w:basedOn w:val="Normal"/>
    <w:uiPriority w:val="34"/>
    <w:qFormat/>
    <w:rsid w:val="008252A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252A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A24D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4D29"/>
  </w:style>
  <w:style w:type="paragraph" w:styleId="Footer">
    <w:name w:val="footer"/>
    <w:basedOn w:val="Normal"/>
    <w:link w:val="FooterChar"/>
    <w:uiPriority w:val="99"/>
    <w:unhideWhenUsed/>
    <w:rsid w:val="00A24D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4D29"/>
  </w:style>
  <w:style w:type="paragraph" w:styleId="BalloonText">
    <w:name w:val="Balloon Text"/>
    <w:basedOn w:val="Normal"/>
    <w:link w:val="BalloonTextChar"/>
    <w:uiPriority w:val="99"/>
    <w:semiHidden/>
    <w:unhideWhenUsed/>
    <w:rsid w:val="00EA7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C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05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C8E80F81</Template>
  <TotalTime>113</TotalTime>
  <Pages>1</Pages>
  <Words>1367</Words>
  <Characters>7792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9141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Lees</dc:creator>
  <cp:lastModifiedBy>Emma Wilson</cp:lastModifiedBy>
  <cp:revision>8</cp:revision>
  <cp:lastPrinted>2020-10-06T16:16:00Z</cp:lastPrinted>
  <dcterms:created xsi:type="dcterms:W3CDTF">2020-10-06T14:25:00Z</dcterms:created>
  <dcterms:modified xsi:type="dcterms:W3CDTF">2020-10-07T10:47:00Z</dcterms:modified>
</cp:coreProperties>
</file>